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4FB" w:rsidRPr="002D16B2" w:rsidRDefault="00BE14FB" w:rsidP="00852F44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This tutorial demonstrates a f</w:t>
      </w:r>
      <w:r w:rsidRPr="002D16B2">
        <w:rPr>
          <w:rFonts w:ascii="Times New Roman" w:hAnsi="Times New Roman"/>
          <w:lang w:val="en-US"/>
        </w:rPr>
        <w:t>ull submission</w:t>
      </w:r>
      <w:r>
        <w:rPr>
          <w:rFonts w:ascii="Times New Roman" w:hAnsi="Times New Roman"/>
          <w:lang w:val="en-US"/>
        </w:rPr>
        <w:t xml:space="preserve"> selenium  testcase(in HTML) on </w:t>
      </w:r>
      <w:r w:rsidRPr="006935BE">
        <w:rPr>
          <w:rFonts w:ascii="Times New Roman" w:hAnsi="Times New Roman"/>
          <w:lang w:val="en-US"/>
        </w:rPr>
        <w:t>http://qa-</w:t>
      </w:r>
      <w:r>
        <w:rPr>
          <w:rFonts w:ascii="Times New Roman" w:hAnsi="Times New Roman"/>
          <w:lang w:val="en-US"/>
        </w:rPr>
        <w:t>p</w:t>
      </w:r>
      <w:r w:rsidRPr="006935BE">
        <w:rPr>
          <w:rFonts w:ascii="Times New Roman" w:hAnsi="Times New Roman"/>
          <w:lang w:val="en-US"/>
        </w:rPr>
        <w:t>ubman.mpdl.mpg.de:8080/</w:t>
      </w:r>
    </w:p>
    <w:p w:rsidR="00BE14FB" w:rsidRPr="002D16B2" w:rsidRDefault="00BE14FB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Test</w:t>
      </w:r>
      <w:r w:rsidRPr="002D16B2">
        <w:rPr>
          <w:rFonts w:ascii="Times New Roman" w:hAnsi="Times New Roman"/>
          <w:b/>
          <w:lang w:val="en-US"/>
        </w:rPr>
        <w:t>Case:</w:t>
      </w:r>
    </w:p>
    <w:p w:rsidR="00BE14FB" w:rsidRPr="002D16B2" w:rsidRDefault="00BE14F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Tester follows following</w:t>
      </w:r>
      <w:r w:rsidRPr="002D16B2">
        <w:rPr>
          <w:rFonts w:ascii="Times New Roman" w:hAnsi="Times New Roman"/>
          <w:lang w:val="en-US"/>
        </w:rPr>
        <w:t xml:space="preserve"> steps:</w:t>
      </w:r>
      <w:r>
        <w:rPr>
          <w:rFonts w:ascii="Times New Roman" w:hAnsi="Times New Roman"/>
          <w:lang w:val="en-US"/>
        </w:rPr>
        <w:t xml:space="preserve"> (PMTS-49 full_Submission_paper_submit)</w:t>
      </w:r>
    </w:p>
    <w:tbl>
      <w:tblPr>
        <w:tblW w:w="606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6060"/>
      </w:tblGrid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>do full submission</w:t>
            </w:r>
          </w:p>
        </w:tc>
      </w:tr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>save item</w:t>
            </w:r>
          </w:p>
        </w:tc>
      </w:tr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>go to my items</w:t>
            </w:r>
          </w:p>
        </w:tc>
      </w:tr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>open previously created item</w:t>
            </w:r>
          </w:p>
        </w:tc>
      </w:tr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>edit item</w:t>
            </w:r>
          </w:p>
        </w:tc>
      </w:tr>
      <w:tr w:rsidR="00BE14FB" w:rsidRPr="007C3052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en-US" w:eastAsia="de-DE"/>
              </w:rPr>
            </w:pPr>
            <w:r w:rsidRPr="002D16B2">
              <w:rPr>
                <w:rFonts w:ascii="Times New Roman" w:hAnsi="Times New Roman"/>
                <w:lang w:val="en-US" w:eastAsia="de-DE"/>
              </w:rPr>
              <w:t>add MD, one file and one locator</w:t>
            </w:r>
          </w:p>
        </w:tc>
      </w:tr>
      <w:tr w:rsidR="00BE14FB" w:rsidRPr="00893348" w:rsidTr="00502437">
        <w:trPr>
          <w:trHeight w:val="285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4FB" w:rsidRPr="002D16B2" w:rsidRDefault="00BE14FB" w:rsidP="008674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2D16B2">
              <w:rPr>
                <w:rFonts w:ascii="Times New Roman" w:hAnsi="Times New Roman"/>
                <w:lang w:eastAsia="de-DE"/>
              </w:rPr>
              <w:t xml:space="preserve">submit item </w:t>
            </w:r>
          </w:p>
        </w:tc>
      </w:tr>
    </w:tbl>
    <w:p w:rsidR="00BE14FB" w:rsidRDefault="00BE14FB">
      <w:pPr>
        <w:rPr>
          <w:rStyle w:val="hps"/>
          <w:rFonts w:ascii="Times New Roman" w:hAnsi="Times New Roman"/>
          <w:b/>
          <w:lang w:val="en-US"/>
        </w:rPr>
      </w:pPr>
    </w:p>
    <w:p w:rsidR="00BE14FB" w:rsidRDefault="00BE14FB">
      <w:pPr>
        <w:rPr>
          <w:rStyle w:val="hps"/>
          <w:rFonts w:ascii="Times New Roman" w:hAnsi="Times New Roman"/>
          <w:b/>
          <w:lang w:val="en-US"/>
        </w:rPr>
      </w:pPr>
      <w:r>
        <w:rPr>
          <w:rStyle w:val="hps"/>
          <w:rFonts w:ascii="Times New Roman" w:hAnsi="Times New Roman"/>
          <w:b/>
          <w:lang w:val="en-US"/>
        </w:rPr>
        <w:t>Step One:</w:t>
      </w:r>
    </w:p>
    <w:p w:rsidR="00BE14FB" w:rsidRPr="00852F44" w:rsidRDefault="00BE14FB">
      <w:pPr>
        <w:rPr>
          <w:rStyle w:val="hps"/>
          <w:rFonts w:ascii="Times New Roman" w:hAnsi="Times New Roman"/>
          <w:b/>
          <w:lang w:val="en-US"/>
        </w:rPr>
      </w:pPr>
      <w:r>
        <w:rPr>
          <w:rStyle w:val="hps"/>
          <w:rFonts w:ascii="Times New Roman" w:hAnsi="Times New Roman"/>
          <w:b/>
          <w:lang w:val="en-US"/>
        </w:rPr>
        <w:t>Record test</w:t>
      </w:r>
      <w:r w:rsidRPr="00852F44">
        <w:rPr>
          <w:rStyle w:val="hps"/>
          <w:rFonts w:ascii="Times New Roman" w:hAnsi="Times New Roman"/>
          <w:b/>
          <w:lang w:val="en-US"/>
        </w:rPr>
        <w:t>case</w:t>
      </w:r>
      <w:r>
        <w:rPr>
          <w:rStyle w:val="hps"/>
          <w:rFonts w:ascii="Times New Roman" w:hAnsi="Times New Roman"/>
          <w:b/>
          <w:lang w:val="en-US"/>
        </w:rPr>
        <w:t xml:space="preserve"> using Selenium IDE</w:t>
      </w:r>
      <w:r w:rsidRPr="00852F44">
        <w:rPr>
          <w:rStyle w:val="hps"/>
          <w:rFonts w:ascii="Times New Roman" w:hAnsi="Times New Roman"/>
          <w:b/>
          <w:lang w:val="en-US"/>
        </w:rPr>
        <w:t>:</w:t>
      </w:r>
    </w:p>
    <w:p w:rsidR="00BE14FB" w:rsidRPr="002D16B2" w:rsidRDefault="00BE14FB" w:rsidP="006935BE">
      <w:pPr>
        <w:pStyle w:val="ListParagraph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852F44">
        <w:rPr>
          <w:rFonts w:ascii="Times New Roman" w:hAnsi="Times New Roman"/>
          <w:lang w:val="en-US"/>
        </w:rPr>
        <w:t>O</w:t>
      </w:r>
      <w:r>
        <w:rPr>
          <w:rFonts w:ascii="Times New Roman" w:hAnsi="Times New Roman"/>
          <w:lang w:val="en-US"/>
        </w:rPr>
        <w:t>pen Firefox,</w:t>
      </w:r>
      <w:r w:rsidRPr="002D16B2">
        <w:rPr>
          <w:rFonts w:ascii="Times New Roman" w:hAnsi="Times New Roman"/>
          <w:lang w:val="en-US"/>
        </w:rPr>
        <w:t xml:space="preserve"> choose Selenium IDE</w:t>
      </w:r>
      <w:r>
        <w:rPr>
          <w:rFonts w:ascii="Times New Roman" w:hAnsi="Times New Roman"/>
          <w:lang w:val="en-US"/>
        </w:rPr>
        <w:t xml:space="preserve"> f</w:t>
      </w:r>
      <w:r w:rsidRPr="002D16B2">
        <w:rPr>
          <w:rFonts w:ascii="Times New Roman" w:hAnsi="Times New Roman"/>
          <w:lang w:val="en-US"/>
        </w:rPr>
        <w:t xml:space="preserve">rom the Tools drop-down menu. </w:t>
      </w:r>
      <w:r>
        <w:rPr>
          <w:rFonts w:ascii="Times New Roman" w:hAnsi="Times New Roman"/>
          <w:lang w:val="en-US"/>
        </w:rPr>
        <w:t xml:space="preserve">Go </w:t>
      </w:r>
      <w:r w:rsidRPr="002D16B2">
        <w:rPr>
          <w:rFonts w:ascii="Times New Roman" w:hAnsi="Times New Roman"/>
          <w:lang w:val="en-US"/>
        </w:rPr>
        <w:t>to</w:t>
      </w:r>
      <w:r w:rsidRPr="006935BE">
        <w:rPr>
          <w:rFonts w:ascii="Times New Roman" w:hAnsi="Times New Roman"/>
          <w:lang w:val="en-US"/>
        </w:rPr>
        <w:t xml:space="preserve"> </w:t>
      </w:r>
      <w:hyperlink r:id="rId5" w:history="1">
        <w:r w:rsidRPr="006C0D97">
          <w:rPr>
            <w:rStyle w:val="Hyperlink"/>
            <w:rFonts w:ascii="Times New Roman" w:hAnsi="Times New Roman"/>
            <w:lang w:val="en-US"/>
          </w:rPr>
          <w:t>http://qa-pubman.mpdl.mpg.de:8080/pubman/</w:t>
        </w:r>
      </w:hyperlink>
      <w:r>
        <w:rPr>
          <w:rFonts w:ascii="Times New Roman" w:hAnsi="Times New Roman"/>
          <w:lang w:val="en-US"/>
        </w:rPr>
        <w:t xml:space="preserve"> .</w:t>
      </w:r>
    </w:p>
    <w:p w:rsidR="00BE14FB" w:rsidRPr="002D16B2" w:rsidRDefault="00BE14FB" w:rsidP="0019196F">
      <w:pPr>
        <w:ind w:left="360"/>
        <w:rPr>
          <w:rFonts w:ascii="Times New Roman" w:hAnsi="Times New Roman"/>
          <w:lang w:val="en-US"/>
        </w:rPr>
      </w:pPr>
      <w:r w:rsidRPr="00973FC0">
        <w:rPr>
          <w:rFonts w:ascii="Times New Roman" w:hAnsi="Times New Roman"/>
          <w:noProof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style="width:420.75pt;height:253.5pt;visibility:visible">
            <v:imagedata r:id="rId6" o:title="" cropbottom="30925f" cropleft="8879f" cropright="15566f"/>
          </v:shape>
        </w:pict>
      </w:r>
    </w:p>
    <w:p w:rsidR="00BE14FB" w:rsidRPr="002D16B2" w:rsidRDefault="00BE14FB" w:rsidP="00AC3055">
      <w:pPr>
        <w:pStyle w:val="ListParagraph"/>
        <w:rPr>
          <w:rFonts w:ascii="Times New Roman" w:hAnsi="Times New Roman"/>
          <w:lang w:val="en-US"/>
        </w:rPr>
      </w:pPr>
    </w:p>
    <w:p w:rsidR="00BE14FB" w:rsidRDefault="00BE14FB" w:rsidP="006935BE">
      <w:pPr>
        <w:pStyle w:val="ListParagraph"/>
        <w:rPr>
          <w:rFonts w:ascii="Times New Roman" w:hAnsi="Times New Roman"/>
          <w:lang w:val="en-US"/>
        </w:rPr>
      </w:pPr>
      <w:r w:rsidRPr="00973FC0">
        <w:rPr>
          <w:rFonts w:ascii="Times New Roman" w:hAnsi="Times New Roman"/>
          <w:noProof/>
          <w:lang w:val="en-US" w:eastAsia="zh-CN"/>
        </w:rPr>
        <w:pict>
          <v:shape id="Bild 7" o:spid="_x0000_i1026" type="#_x0000_t75" style="width:388.5pt;height:291pt;visibility:visible">
            <v:imagedata r:id="rId7" o:title=""/>
          </v:shape>
        </w:pict>
      </w:r>
    </w:p>
    <w:p w:rsidR="00BE14FB" w:rsidRPr="002D16B2" w:rsidRDefault="00BE14FB" w:rsidP="006935BE">
      <w:pPr>
        <w:pStyle w:val="ListParagraph"/>
        <w:rPr>
          <w:rFonts w:ascii="Times New Roman" w:hAnsi="Times New Roman"/>
          <w:lang w:val="en-US"/>
        </w:rPr>
      </w:pPr>
    </w:p>
    <w:p w:rsidR="00BE14FB" w:rsidRPr="002D16B2" w:rsidRDefault="00BE14FB" w:rsidP="00AE2DE3">
      <w:pPr>
        <w:pStyle w:val="ListParagraph"/>
        <w:numPr>
          <w:ilvl w:val="0"/>
          <w:numId w:val="2"/>
        </w:num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Click </w:t>
      </w:r>
      <w:r w:rsidRPr="002D16B2">
        <w:rPr>
          <w:rFonts w:ascii="Times New Roman" w:hAnsi="Times New Roman"/>
          <w:lang w:val="en-US"/>
        </w:rPr>
        <w:t xml:space="preserve">the red record button </w:t>
      </w:r>
      <w:r>
        <w:rPr>
          <w:rFonts w:ascii="Times New Roman" w:hAnsi="Times New Roman"/>
          <w:lang w:val="en-US"/>
        </w:rPr>
        <w:t>starting record</w:t>
      </w:r>
      <w:r w:rsidRPr="002D16B2">
        <w:rPr>
          <w:rFonts w:ascii="Times New Roman" w:hAnsi="Times New Roman"/>
          <w:lang w:val="en-US"/>
        </w:rPr>
        <w:t>.</w:t>
      </w:r>
    </w:p>
    <w:p w:rsidR="00BE14FB" w:rsidRDefault="00BE14FB" w:rsidP="00CA4A33">
      <w:pPr>
        <w:pStyle w:val="ListParagraph"/>
        <w:rPr>
          <w:rFonts w:ascii="Times New Roman" w:hAnsi="Times New Roman"/>
          <w:noProof/>
          <w:lang w:val="en-US" w:eastAsia="zh-CN"/>
        </w:rPr>
      </w:pPr>
      <w:r w:rsidRPr="00973FC0">
        <w:rPr>
          <w:rFonts w:ascii="Times New Roman" w:hAnsi="Times New Roman"/>
          <w:noProof/>
          <w:lang w:val="en-US" w:eastAsia="zh-CN"/>
        </w:rPr>
        <w:pict>
          <v:shape id="Objekt 17" o:spid="_x0000_i1027" type="#_x0000_t75" style="width:471pt;height:329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">
            <v:imagedata r:id="rId8" o:title="" cropbottom="-190f"/>
            <o:lock v:ext="edit" aspectratio="f"/>
          </v:shape>
        </w:pict>
      </w:r>
    </w:p>
    <w:p w:rsidR="00BE14FB" w:rsidRDefault="00BE14FB" w:rsidP="00CA4A33">
      <w:pPr>
        <w:pStyle w:val="ListParagraph"/>
        <w:rPr>
          <w:rFonts w:ascii="Times New Roman" w:hAnsi="Times New Roman"/>
          <w:noProof/>
          <w:lang w:val="en-US" w:eastAsia="zh-CN"/>
        </w:rPr>
      </w:pPr>
    </w:p>
    <w:p w:rsidR="00BE14FB" w:rsidRDefault="00BE14FB" w:rsidP="00CA4A33">
      <w:pPr>
        <w:pStyle w:val="ListParagraph"/>
        <w:rPr>
          <w:rFonts w:ascii="Times New Roman" w:hAnsi="Times New Roman"/>
          <w:lang w:val="en-US"/>
        </w:rPr>
      </w:pPr>
    </w:p>
    <w:p w:rsidR="00BE14FB" w:rsidRPr="002D16B2" w:rsidRDefault="00BE14FB" w:rsidP="00CA4A33">
      <w:pPr>
        <w:pStyle w:val="ListParagraph"/>
        <w:rPr>
          <w:rFonts w:ascii="Times New Roman" w:hAnsi="Times New Roman"/>
          <w:lang w:val="en-US"/>
        </w:rPr>
      </w:pPr>
    </w:p>
    <w:p w:rsidR="00BE14FB" w:rsidRPr="002D16B2" w:rsidRDefault="00BE14FB" w:rsidP="0082047D">
      <w:pPr>
        <w:pStyle w:val="NormalWeb"/>
        <w:numPr>
          <w:ilvl w:val="0"/>
          <w:numId w:val="2"/>
        </w:numPr>
        <w:rPr>
          <w:lang w:val="en-US"/>
        </w:rPr>
      </w:pPr>
      <w:r w:rsidRPr="002D16B2">
        <w:rPr>
          <w:lang w:val="en-US"/>
        </w:rPr>
        <w:t>Log</w:t>
      </w:r>
      <w:r>
        <w:rPr>
          <w:lang w:val="en-US"/>
        </w:rPr>
        <w:t xml:space="preserve"> </w:t>
      </w:r>
      <w:r w:rsidRPr="002D16B2">
        <w:rPr>
          <w:lang w:val="en-US"/>
        </w:rPr>
        <w:t xml:space="preserve">in </w:t>
      </w:r>
      <w:r>
        <w:rPr>
          <w:lang w:val="en-US"/>
        </w:rPr>
        <w:t>eSciDoc</w:t>
      </w:r>
      <w:r w:rsidRPr="002D16B2">
        <w:rPr>
          <w:lang w:val="en-US"/>
        </w:rPr>
        <w:t>..</w:t>
      </w:r>
    </w:p>
    <w:p w:rsidR="00BE14FB" w:rsidRPr="002D16B2" w:rsidRDefault="00BE14FB" w:rsidP="0082047D">
      <w:pPr>
        <w:pStyle w:val="NormalWeb"/>
        <w:ind w:left="720"/>
        <w:rPr>
          <w:lang w:val="en-US"/>
        </w:rPr>
      </w:pPr>
      <w:r w:rsidRPr="00973FC0">
        <w:rPr>
          <w:noProof/>
          <w:lang w:val="en-US" w:eastAsia="zh-CN"/>
        </w:rPr>
        <w:pict>
          <v:shape id="Bild 10" o:spid="_x0000_i1028" type="#_x0000_t75" style="width:368.25pt;height:157.5pt;visibility:visible">
            <v:imagedata r:id="rId9" o:title="" croptop="7956f" cropbottom="41194f" cropleft="7842f" cropright="28904f"/>
          </v:shape>
        </w:pict>
      </w:r>
    </w:p>
    <w:p w:rsidR="00BE14FB" w:rsidRPr="00AE2DE3" w:rsidRDefault="00BE14FB" w:rsidP="0082047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en-US" w:eastAsia="de-DE"/>
        </w:rPr>
      </w:pPr>
      <w:r w:rsidRPr="00AE2DE3">
        <w:rPr>
          <w:rFonts w:ascii="Times New Roman" w:hAnsi="Times New Roman"/>
          <w:sz w:val="24"/>
          <w:szCs w:val="24"/>
          <w:lang w:val="en-US" w:eastAsia="de-DE"/>
        </w:rPr>
        <w:t>Change to English mode:</w:t>
      </w:r>
    </w:p>
    <w:p w:rsidR="00BE14FB" w:rsidRPr="002D16B2" w:rsidRDefault="00BE14FB" w:rsidP="002D16B2">
      <w:pPr>
        <w:pStyle w:val="ListParagraph"/>
        <w:rPr>
          <w:rFonts w:ascii="Times New Roman" w:hAnsi="Times New Roman"/>
          <w:lang w:val="en-US"/>
        </w:rPr>
      </w:pPr>
    </w:p>
    <w:p w:rsidR="00BE14FB" w:rsidRDefault="00BE14FB" w:rsidP="0082047D">
      <w:pPr>
        <w:pStyle w:val="ListParagraph"/>
        <w:rPr>
          <w:rFonts w:ascii="Times New Roman" w:hAnsi="Times New Roman"/>
          <w:noProof/>
          <w:lang w:val="en-US" w:eastAsia="zh-CN"/>
        </w:rPr>
      </w:pPr>
      <w:r w:rsidRPr="00973FC0">
        <w:rPr>
          <w:rFonts w:ascii="Times New Roman" w:hAnsi="Times New Roman"/>
          <w:noProof/>
          <w:lang w:val="en-US" w:eastAsia="zh-CN"/>
        </w:rPr>
        <w:pict>
          <v:shape id="Objekt 18" o:spid="_x0000_i1029" type="#_x0000_t75" style="width:453.75pt;height:274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">
            <v:imagedata r:id="rId10" o:title="" cropbottom="-216f" cropright="-22f"/>
            <o:lock v:ext="edit" aspectratio="f"/>
          </v:shape>
        </w:pict>
      </w:r>
    </w:p>
    <w:p w:rsidR="00BE14FB" w:rsidRDefault="00BE14FB" w:rsidP="00AE2DE3">
      <w:pPr>
        <w:pStyle w:val="ListParagraph"/>
        <w:ind w:left="0"/>
        <w:rPr>
          <w:rFonts w:ascii="Times New Roman" w:hAnsi="Times New Roman"/>
          <w:lang w:val="en-US"/>
        </w:rPr>
      </w:pPr>
    </w:p>
    <w:p w:rsidR="00BE14FB" w:rsidRPr="002D16B2" w:rsidRDefault="00BE14FB" w:rsidP="00D43C69">
      <w:pPr>
        <w:pStyle w:val="ListParagraph"/>
        <w:numPr>
          <w:ilvl w:val="0"/>
          <w:numId w:val="2"/>
        </w:num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Whole steps are recorded in IDE</w:t>
      </w:r>
      <w:r w:rsidRPr="002D16B2">
        <w:rPr>
          <w:rFonts w:ascii="Times New Roman" w:hAnsi="Times New Roman"/>
          <w:lang w:val="en-US"/>
        </w:rPr>
        <w:t>.</w:t>
      </w:r>
    </w:p>
    <w:p w:rsidR="00BE14FB" w:rsidRDefault="00BE14FB" w:rsidP="008376FD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Bild 20" o:spid="_x0000_i1030" type="#_x0000_t75" style="width:346.5pt;height:230.25pt;visibility:visible">
            <v:imagedata r:id="rId11" o:title="" croptop="7490f" cropbottom="33234f" cropleft="19311f" cropright="17788f"/>
          </v:shape>
        </w:pict>
      </w:r>
    </w:p>
    <w:p w:rsidR="00BE14FB" w:rsidRPr="00AE2DE3" w:rsidRDefault="00BE14FB" w:rsidP="007B11A5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en-US" w:eastAsia="de-DE"/>
        </w:rPr>
      </w:pPr>
      <w:r w:rsidRPr="00AE2DE3">
        <w:rPr>
          <w:rFonts w:ascii="Times New Roman" w:hAnsi="Times New Roman"/>
          <w:sz w:val="24"/>
          <w:szCs w:val="24"/>
          <w:lang w:val="en-US" w:eastAsia="de-DE"/>
        </w:rPr>
        <w:t xml:space="preserve">Select  full submission and </w:t>
      </w:r>
      <w:bookmarkStart w:id="0" w:name="iterdepositorContextList2:0:lnkSelectCon"/>
      <w:bookmarkEnd w:id="0"/>
      <w:r w:rsidRPr="00AE2DE3">
        <w:rPr>
          <w:rFonts w:ascii="Times New Roman" w:hAnsi="Times New Roman"/>
          <w:sz w:val="24"/>
          <w:szCs w:val="24"/>
          <w:lang w:val="en-US" w:eastAsia="de-DE"/>
        </w:rPr>
        <w:t xml:space="preserve">choose </w:t>
      </w:r>
      <w:hyperlink r:id="rId12" w:tooltip="Select" w:history="1">
        <w:r>
          <w:rPr>
            <w:rFonts w:ascii="Times New Roman" w:hAnsi="Times New Roman"/>
            <w:sz w:val="24"/>
            <w:szCs w:val="24"/>
            <w:lang w:val="en-US" w:eastAsia="de-DE"/>
          </w:rPr>
          <w:t>the context “</w:t>
        </w:r>
        <w:r w:rsidRPr="00AE2DE3">
          <w:rPr>
            <w:rFonts w:ascii="Times New Roman" w:hAnsi="Times New Roman"/>
            <w:sz w:val="24"/>
            <w:szCs w:val="24"/>
            <w:lang w:val="en-US" w:eastAsia="de-DE"/>
          </w:rPr>
          <w:t>MPI for Psycholinguistics</w:t>
        </w:r>
      </w:hyperlink>
      <w:r>
        <w:rPr>
          <w:rFonts w:ascii="Times New Roman" w:hAnsi="Times New Roman"/>
          <w:sz w:val="24"/>
          <w:szCs w:val="24"/>
          <w:lang w:val="en-US" w:eastAsia="de-DE"/>
        </w:rPr>
        <w:t>”</w:t>
      </w:r>
    </w:p>
    <w:p w:rsidR="00BE14FB" w:rsidRPr="007B11A5" w:rsidRDefault="00BE14FB" w:rsidP="007B11A5">
      <w:pPr>
        <w:pStyle w:val="ListParagraph"/>
        <w:rPr>
          <w:rStyle w:val="freearea0p8"/>
          <w:lang w:val="en-US"/>
        </w:rPr>
      </w:pPr>
    </w:p>
    <w:p w:rsidR="00BE14FB" w:rsidRPr="008376FD" w:rsidRDefault="00BE14FB" w:rsidP="007B11A5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1" o:spid="_x0000_i1031" type="#_x0000_t75" style="width:459.75pt;height:267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">
            <v:imagedata r:id="rId13" o:title="" cropbottom="-209f"/>
            <o:lock v:ext="edit" aspectratio="f"/>
          </v:shape>
        </w:pict>
      </w:r>
    </w:p>
    <w:p w:rsidR="00BE14FB" w:rsidRDefault="00BE14FB" w:rsidP="00AC3055">
      <w:pPr>
        <w:rPr>
          <w:lang w:val="en-US"/>
        </w:rPr>
      </w:pPr>
    </w:p>
    <w:p w:rsidR="00BE14FB" w:rsidRDefault="00BE14FB" w:rsidP="00AC3055">
      <w:pPr>
        <w:rPr>
          <w:lang w:val="en-US"/>
        </w:rPr>
      </w:pPr>
    </w:p>
    <w:p w:rsidR="00BE14FB" w:rsidRDefault="00BE14FB" w:rsidP="00AC3055">
      <w:pPr>
        <w:rPr>
          <w:lang w:val="en-US"/>
        </w:rPr>
      </w:pPr>
    </w:p>
    <w:p w:rsidR="00BE14FB" w:rsidRPr="00AC3055" w:rsidRDefault="00BE14FB" w:rsidP="00AC3055">
      <w:pPr>
        <w:rPr>
          <w:lang w:val="en-US"/>
        </w:rPr>
      </w:pPr>
      <w:r>
        <w:rPr>
          <w:lang w:val="en-US"/>
        </w:rPr>
        <w:t xml:space="preserve">                   </w:t>
      </w:r>
      <w:r w:rsidRPr="00973FC0">
        <w:rPr>
          <w:noProof/>
          <w:lang w:val="en-US" w:eastAsia="zh-CN"/>
        </w:rPr>
        <w:pict>
          <v:shape id="Objekt 22" o:spid="_x0000_i1032" type="#_x0000_t75" style="width:428.25pt;height:15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">
            <v:imagedata r:id="rId14" o:title="" cropbottom="-315f"/>
            <o:lock v:ext="edit" aspectratio="f"/>
          </v:shape>
        </w:pict>
      </w:r>
    </w:p>
    <w:p w:rsidR="00BE14FB" w:rsidRPr="00BE415C" w:rsidRDefault="00BE14FB" w:rsidP="00B82DC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en-US" w:eastAsia="de-DE"/>
        </w:rPr>
      </w:pPr>
      <w:r>
        <w:rPr>
          <w:rFonts w:ascii="Times New Roman" w:hAnsi="Times New Roman"/>
          <w:sz w:val="24"/>
          <w:szCs w:val="24"/>
          <w:lang w:val="en-US" w:eastAsia="de-DE"/>
        </w:rPr>
        <w:t>Select  Genre “Paper”, enter title “full submission paper”</w:t>
      </w:r>
    </w:p>
    <w:p w:rsidR="00BE14FB" w:rsidRDefault="00BE14FB" w:rsidP="00B82DCD">
      <w:pPr>
        <w:pStyle w:val="ListParagraph"/>
        <w:rPr>
          <w:lang w:val="en-US"/>
        </w:rPr>
      </w:pPr>
    </w:p>
    <w:p w:rsidR="00BE14FB" w:rsidRDefault="00BE14FB" w:rsidP="00B82DCD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3" o:spid="_x0000_i1033" type="#_x0000_t75" style="width:453.75pt;height:172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">
            <v:imagedata r:id="rId15" o:title="" cropbottom="-248f" cropright="-22f"/>
            <o:lock v:ext="edit" aspectratio="f"/>
          </v:shape>
        </w:pict>
      </w:r>
    </w:p>
    <w:p w:rsidR="00BE14FB" w:rsidRDefault="00BE14FB" w:rsidP="00B82DCD">
      <w:pPr>
        <w:pStyle w:val="ListParagraph"/>
        <w:rPr>
          <w:lang w:val="en-US"/>
        </w:rPr>
      </w:pPr>
    </w:p>
    <w:p w:rsidR="00BE14FB" w:rsidRPr="00BE415C" w:rsidRDefault="00BE14FB" w:rsidP="00B82DC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en-US" w:eastAsia="de-DE"/>
        </w:rPr>
      </w:pPr>
      <w:r>
        <w:rPr>
          <w:rFonts w:ascii="Times New Roman" w:hAnsi="Times New Roman"/>
          <w:sz w:val="24"/>
          <w:szCs w:val="24"/>
          <w:lang w:val="en-US" w:eastAsia="de-DE"/>
        </w:rPr>
        <w:t xml:space="preserve">Choose “editor” as creator role, </w:t>
      </w:r>
      <w:r w:rsidRPr="00BE415C">
        <w:rPr>
          <w:rFonts w:ascii="Times New Roman" w:hAnsi="Times New Roman"/>
          <w:sz w:val="24"/>
          <w:szCs w:val="24"/>
          <w:lang w:val="en-US" w:eastAsia="de-DE"/>
        </w:rPr>
        <w:t>select a</w:t>
      </w:r>
      <w:r>
        <w:rPr>
          <w:rFonts w:ascii="Times New Roman" w:hAnsi="Times New Roman"/>
          <w:sz w:val="24"/>
          <w:szCs w:val="24"/>
          <w:lang w:val="en-US" w:eastAsia="de-DE"/>
        </w:rPr>
        <w:t>n</w:t>
      </w:r>
      <w:r w:rsidRPr="00BE415C">
        <w:rPr>
          <w:rFonts w:ascii="Times New Roman" w:hAnsi="Times New Roman"/>
          <w:sz w:val="24"/>
          <w:szCs w:val="24"/>
          <w:lang w:val="en-US" w:eastAsia="de-DE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de-DE"/>
        </w:rPr>
        <w:t>author from auto-suggest person list.</w:t>
      </w:r>
    </w:p>
    <w:p w:rsidR="00BE14FB" w:rsidRDefault="00BE14FB" w:rsidP="00B82DCD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4" o:spid="_x0000_i1034" type="#_x0000_t75" style="width:453.75pt;height:230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">
            <v:imagedata r:id="rId16" o:title="" cropbottom="-228f" cropright="-22f"/>
            <o:lock v:ext="edit" aspectratio="f"/>
          </v:shape>
        </w:pict>
      </w:r>
    </w:p>
    <w:p w:rsidR="00BE14FB" w:rsidRDefault="00BE14FB" w:rsidP="00B82DCD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5" o:spid="_x0000_i1035" type="#_x0000_t75" style="width:453.75pt;height:174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">
            <v:imagedata r:id="rId17" o:title="" cropbottom="-188f" cropright="-22f"/>
            <o:lock v:ext="edit" aspectratio="f"/>
          </v:shape>
        </w:pict>
      </w:r>
    </w:p>
    <w:p w:rsidR="00BE14FB" w:rsidRDefault="00BE14FB" w:rsidP="00B82DCD">
      <w:pPr>
        <w:pStyle w:val="ListParagraph"/>
        <w:rPr>
          <w:lang w:val="en-US"/>
        </w:rPr>
      </w:pPr>
    </w:p>
    <w:p w:rsidR="00BE14FB" w:rsidRPr="00BE415C" w:rsidRDefault="00BE14FB" w:rsidP="005E3F9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en-US" w:eastAsia="de-DE"/>
        </w:rPr>
      </w:pPr>
      <w:r w:rsidRPr="00BE415C">
        <w:rPr>
          <w:rFonts w:ascii="Times New Roman" w:hAnsi="Times New Roman"/>
          <w:sz w:val="24"/>
          <w:szCs w:val="24"/>
          <w:lang w:val="en-US" w:eastAsia="de-DE"/>
        </w:rPr>
        <w:t xml:space="preserve">enter </w:t>
      </w:r>
      <w:r>
        <w:rPr>
          <w:rFonts w:ascii="Times New Roman" w:hAnsi="Times New Roman"/>
          <w:sz w:val="24"/>
          <w:szCs w:val="24"/>
          <w:lang w:val="en-US" w:eastAsia="de-DE"/>
        </w:rPr>
        <w:t>“</w:t>
      </w:r>
      <w:r w:rsidRPr="00BE415C">
        <w:rPr>
          <w:rFonts w:ascii="Times New Roman" w:hAnsi="Times New Roman"/>
          <w:sz w:val="24"/>
          <w:szCs w:val="24"/>
          <w:lang w:val="en-US" w:eastAsia="de-DE"/>
        </w:rPr>
        <w:t>Date published in print</w:t>
      </w:r>
      <w:r>
        <w:rPr>
          <w:rFonts w:ascii="Times New Roman" w:hAnsi="Times New Roman"/>
          <w:sz w:val="24"/>
          <w:szCs w:val="24"/>
          <w:lang w:val="en-US" w:eastAsia="de-DE"/>
        </w:rPr>
        <w:t>”</w:t>
      </w:r>
      <w:r w:rsidRPr="00BE415C">
        <w:rPr>
          <w:rFonts w:ascii="Times New Roman" w:hAnsi="Times New Roman"/>
          <w:sz w:val="24"/>
          <w:szCs w:val="24"/>
          <w:lang w:val="en-US" w:eastAsia="de-DE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de-DE"/>
        </w:rPr>
        <w:t xml:space="preserve"> “2011-02-02”, save item.</w:t>
      </w:r>
    </w:p>
    <w:p w:rsidR="00BE14FB" w:rsidRDefault="00BE14FB" w:rsidP="005E3F90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7" o:spid="_x0000_i1036" type="#_x0000_t75" style="width:453.75pt;height:20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">
            <v:imagedata r:id="rId18" o:title="" cropbottom="-161f" cropright="-22f"/>
            <o:lock v:ext="edit" aspectratio="f"/>
          </v:shape>
        </w:pict>
      </w:r>
    </w:p>
    <w:p w:rsidR="00BE14FB" w:rsidRDefault="00BE14FB" w:rsidP="005E3F90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29" o:spid="_x0000_i1037" type="#_x0000_t75" style="width:377.25pt;height:299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">
            <v:imagedata r:id="rId19" o:title="" cropbottom="-154f"/>
            <o:lock v:ext="edit" aspectratio="f"/>
          </v:shape>
        </w:pict>
      </w:r>
    </w:p>
    <w:p w:rsidR="00BE14FB" w:rsidRDefault="00BE14FB" w:rsidP="00060FF2">
      <w:pPr>
        <w:pStyle w:val="ListParagraph"/>
        <w:numPr>
          <w:ilvl w:val="0"/>
          <w:numId w:val="2"/>
        </w:numPr>
        <w:rPr>
          <w:lang w:val="en-US"/>
        </w:rPr>
      </w:pPr>
      <w:r w:rsidRPr="00060FF2">
        <w:rPr>
          <w:lang w:val="en-US"/>
        </w:rPr>
        <w:t>go to my items, open the previously created it</w:t>
      </w:r>
      <w:r>
        <w:rPr>
          <w:lang w:val="en-US"/>
        </w:rPr>
        <w:t>em "full submission paper ",</w:t>
      </w:r>
      <w:r w:rsidRPr="00060FF2">
        <w:rPr>
          <w:lang w:val="en-US"/>
        </w:rPr>
        <w:t xml:space="preserve"> edit </w:t>
      </w:r>
      <w:r>
        <w:rPr>
          <w:lang w:val="en-US"/>
        </w:rPr>
        <w:t>it</w:t>
      </w:r>
    </w:p>
    <w:p w:rsidR="00BE14FB" w:rsidRDefault="00BE14FB" w:rsidP="00060FF2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0" o:spid="_x0000_i1038" type="#_x0000_t75" style="width:453.75pt;height:228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">
            <v:imagedata r:id="rId20" o:title="" cropbottom="-216f" cropright="-22f"/>
            <o:lock v:ext="edit" aspectratio="f"/>
          </v:shape>
        </w:pict>
      </w:r>
    </w:p>
    <w:p w:rsidR="00BE14FB" w:rsidRDefault="00BE14FB" w:rsidP="00060FF2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1" o:spid="_x0000_i1039" type="#_x0000_t75" style="width:453.75pt;height:212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">
            <v:imagedata r:id="rId21" o:title="" cropbottom="-170f" cropright="-22f"/>
            <o:lock v:ext="edit" aspectratio="f"/>
          </v:shape>
        </w:pict>
      </w:r>
    </w:p>
    <w:p w:rsidR="00BE14FB" w:rsidRDefault="00BE14FB" w:rsidP="00060FF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upload a</w:t>
      </w:r>
      <w:r w:rsidRPr="00060FF2">
        <w:rPr>
          <w:lang w:val="en-US"/>
        </w:rPr>
        <w:t xml:space="preserve"> file</w:t>
      </w:r>
      <w:r>
        <w:rPr>
          <w:lang w:val="en-US"/>
        </w:rPr>
        <w:t xml:space="preserve"> and add a file locator, select </w:t>
      </w:r>
      <w:r w:rsidRPr="00060FF2">
        <w:rPr>
          <w:lang w:val="en-US"/>
        </w:rPr>
        <w:t xml:space="preserve"> </w:t>
      </w:r>
      <w:r>
        <w:rPr>
          <w:lang w:val="en-US"/>
        </w:rPr>
        <w:t>“</w:t>
      </w:r>
      <w:r w:rsidRPr="00060FF2">
        <w:rPr>
          <w:lang w:val="en-US"/>
        </w:rPr>
        <w:t>any fulltext</w:t>
      </w:r>
      <w:r>
        <w:rPr>
          <w:lang w:val="en-US"/>
        </w:rPr>
        <w:t>” for both.</w:t>
      </w:r>
    </w:p>
    <w:p w:rsidR="00BE14FB" w:rsidRDefault="00BE14FB" w:rsidP="007B4251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2" o:spid="_x0000_i1040" type="#_x0000_t75" style="width:381pt;height:203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">
            <v:imagedata r:id="rId22" o:title="" cropbottom="-226f"/>
            <o:lock v:ext="edit" aspectratio="f"/>
          </v:shape>
        </w:pict>
      </w:r>
    </w:p>
    <w:p w:rsidR="00BE14FB" w:rsidRDefault="00BE14FB" w:rsidP="007B4251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Bild 33" o:spid="_x0000_i1041" type="#_x0000_t75" style="width:443.25pt;height:378.75pt;visibility:visible">
            <v:imagedata r:id="rId23" o:title="" croptop="7960f" cropbottom="7490f" cropleft="10299f" cropright="11350f"/>
          </v:shape>
        </w:pict>
      </w:r>
    </w:p>
    <w:p w:rsidR="00BE14FB" w:rsidRDefault="00BE14FB" w:rsidP="007B4251">
      <w:pPr>
        <w:pStyle w:val="ListParagraph"/>
        <w:rPr>
          <w:lang w:val="en-US"/>
        </w:rPr>
      </w:pPr>
    </w:p>
    <w:p w:rsidR="00BE14FB" w:rsidRDefault="00BE14FB" w:rsidP="00060FF2">
      <w:pPr>
        <w:pStyle w:val="ListParagraph"/>
        <w:numPr>
          <w:ilvl w:val="0"/>
          <w:numId w:val="2"/>
        </w:numPr>
        <w:rPr>
          <w:lang w:val="en-US"/>
        </w:rPr>
      </w:pPr>
      <w:r w:rsidRPr="009A0FC1">
        <w:rPr>
          <w:lang w:val="en-US"/>
        </w:rPr>
        <w:t>Save the item</w:t>
      </w:r>
      <w:r>
        <w:rPr>
          <w:lang w:val="en-US"/>
        </w:rPr>
        <w:t xml:space="preserve"> again and </w:t>
      </w:r>
      <w:r w:rsidRPr="009A0FC1">
        <w:rPr>
          <w:lang w:val="en-US"/>
        </w:rPr>
        <w:t>submit</w:t>
      </w:r>
      <w:r>
        <w:rPr>
          <w:lang w:val="en-US"/>
        </w:rPr>
        <w:t xml:space="preserve"> it.</w:t>
      </w:r>
    </w:p>
    <w:p w:rsidR="00BE14FB" w:rsidRDefault="00BE14FB" w:rsidP="00196AF6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5" o:spid="_x0000_i1042" type="#_x0000_t75" style="width:453.75pt;height:24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">
            <v:imagedata r:id="rId24" o:title="" cropbottom="-187f" cropright="-22f"/>
            <o:lock v:ext="edit" aspectratio="f"/>
          </v:shape>
        </w:pict>
      </w:r>
    </w:p>
    <w:p w:rsidR="00BE14FB" w:rsidRDefault="00BE14FB" w:rsidP="00196AF6">
      <w:pPr>
        <w:pStyle w:val="ListParagraph"/>
        <w:rPr>
          <w:lang w:val="en-US"/>
        </w:rPr>
      </w:pPr>
    </w:p>
    <w:p w:rsidR="00BE14FB" w:rsidRPr="00753D82" w:rsidRDefault="00BE14FB" w:rsidP="00753D82">
      <w:pPr>
        <w:pStyle w:val="ListParagraph"/>
        <w:numPr>
          <w:ilvl w:val="0"/>
          <w:numId w:val="2"/>
        </w:numPr>
        <w:rPr>
          <w:lang w:val="en-US"/>
        </w:rPr>
      </w:pPr>
      <w:r w:rsidRPr="00196AF6">
        <w:rPr>
          <w:lang w:val="en-US"/>
        </w:rPr>
        <w:t>Click the Record icon</w:t>
      </w:r>
      <w:r>
        <w:rPr>
          <w:lang w:val="en-US"/>
        </w:rPr>
        <w:t xml:space="preserve"> to stop recording in</w:t>
      </w:r>
      <w:r w:rsidRPr="00196AF6">
        <w:rPr>
          <w:lang w:val="en-US"/>
        </w:rPr>
        <w:t xml:space="preserve"> Selenium IDE.</w:t>
      </w:r>
      <w:r>
        <w:rPr>
          <w:lang w:val="en-US"/>
        </w:rPr>
        <w:t xml:space="preserve"> The recorded test in Selenium IDE like below:</w:t>
      </w:r>
    </w:p>
    <w:p w:rsidR="00BE14FB" w:rsidRDefault="00BE14FB" w:rsidP="00753D82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Bild 36" o:spid="_x0000_i1043" type="#_x0000_t75" style="width:411.75pt;height:363.75pt;visibility:visible">
            <v:imagedata r:id="rId25" o:title="" croptop="11235f" cropbottom="4681f" cropleft="18022f" cropright="8542f"/>
          </v:shape>
        </w:pict>
      </w:r>
      <w:r>
        <w:rPr>
          <w:lang w:val="en-US"/>
        </w:rPr>
        <w:t xml:space="preserve">  </w:t>
      </w:r>
    </w:p>
    <w:p w:rsidR="00BE14FB" w:rsidRPr="00753D82" w:rsidRDefault="00BE14FB" w:rsidP="00753D82">
      <w:pPr>
        <w:pStyle w:val="ListParagraph"/>
        <w:rPr>
          <w:lang w:val="en-US"/>
        </w:rPr>
      </w:pPr>
    </w:p>
    <w:p w:rsidR="00BE14FB" w:rsidRDefault="00BE14FB" w:rsidP="00753D8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You can control </w:t>
      </w:r>
      <w:r w:rsidRPr="00753D82">
        <w:rPr>
          <w:lang w:val="en-US"/>
        </w:rPr>
        <w:t>test speed.</w:t>
      </w:r>
    </w:p>
    <w:p w:rsidR="00BE14FB" w:rsidRDefault="00BE14FB" w:rsidP="00753D82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8" o:spid="_x0000_i1044" type="#_x0000_t75" style="width:453.75pt;height:183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">
            <v:imagedata r:id="rId26" o:title="" cropbottom="-216f" cropright="-22f"/>
            <o:lock v:ext="edit" aspectratio="f"/>
          </v:shape>
        </w:pict>
      </w:r>
    </w:p>
    <w:p w:rsidR="00BE14FB" w:rsidRDefault="00BE14FB" w:rsidP="00753D82">
      <w:pPr>
        <w:pStyle w:val="ListParagraph"/>
        <w:rPr>
          <w:lang w:val="en-US"/>
        </w:rPr>
      </w:pPr>
    </w:p>
    <w:p w:rsidR="00BE14FB" w:rsidRDefault="00BE14FB" w:rsidP="00753D8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Click green play button for playing back the recorded test scripts (make</w:t>
      </w:r>
      <w:r w:rsidRPr="00753D82">
        <w:rPr>
          <w:lang w:val="en-US"/>
        </w:rPr>
        <w:t xml:space="preserve"> sure that </w:t>
      </w:r>
      <w:r>
        <w:rPr>
          <w:lang w:val="en-US"/>
        </w:rPr>
        <w:t xml:space="preserve">you are logged out of qa-pubman. </w:t>
      </w:r>
    </w:p>
    <w:p w:rsidR="00BE14FB" w:rsidRDefault="00BE14FB" w:rsidP="00753D82">
      <w:pPr>
        <w:pStyle w:val="ListParagraph"/>
        <w:rPr>
          <w:lang w:val="en-US"/>
        </w:rPr>
      </w:pPr>
      <w:r w:rsidRPr="00973FC0">
        <w:rPr>
          <w:noProof/>
          <w:lang w:val="en-US" w:eastAsia="zh-CN"/>
        </w:rPr>
        <w:pict>
          <v:shape id="Objekt 37" o:spid="_x0000_i1045" type="#_x0000_t75" style="width:400.5pt;height:29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">
            <v:imagedata r:id="rId27" o:title="" cropbottom="-156f" cropright="-33f"/>
            <o:lock v:ext="edit" aspectratio="f"/>
          </v:shape>
        </w:pict>
      </w:r>
    </w:p>
    <w:p w:rsidR="00BE14FB" w:rsidRDefault="00BE14FB" w:rsidP="00753D82">
      <w:pPr>
        <w:pStyle w:val="ListParagraph"/>
        <w:rPr>
          <w:lang w:val="en-US"/>
        </w:rPr>
      </w:pPr>
    </w:p>
    <w:p w:rsidR="00BE14FB" w:rsidRDefault="00BE14FB" w:rsidP="00753D82">
      <w:pPr>
        <w:pStyle w:val="ListParagraph"/>
        <w:numPr>
          <w:ilvl w:val="0"/>
          <w:numId w:val="2"/>
        </w:numPr>
        <w:rPr>
          <w:lang w:val="en-US"/>
        </w:rPr>
      </w:pPr>
      <w:r w:rsidRPr="00055DF0">
        <w:rPr>
          <w:lang w:val="en-US"/>
        </w:rPr>
        <w:t>Make the required changes to the Test Case</w:t>
      </w:r>
      <w:r>
        <w:rPr>
          <w:lang w:val="en-US"/>
        </w:rPr>
        <w:t>:</w:t>
      </w:r>
    </w:p>
    <w:p w:rsidR="00BE14FB" w:rsidRDefault="00BE14FB" w:rsidP="00B4711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Change ‘”type” to “mouseDown” and “keyPress” commands for activating auto-suggest cone person list:  Because the Auto Suggest List is not activated with the command ‘type’.  </w:t>
      </w:r>
    </w:p>
    <w:p w:rsidR="00BE14FB" w:rsidRDefault="00BE14FB" w:rsidP="00B4711C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43" o:spid="_x0000_i1046" type="#_x0000_t75" style="width:422.25pt;height:94.5pt;visibility:visible">
            <v:imagedata r:id="rId28" o:title="" croptop="17788f" cropbottom="36047f" cropleft="14415f" cropright="17320f"/>
          </v:shape>
        </w:pict>
      </w:r>
    </w:p>
    <w:p w:rsidR="00BE14FB" w:rsidRDefault="00BE14FB" w:rsidP="00B4711C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42" o:spid="_x0000_i1047" type="#_x0000_t75" style="width:399pt;height:133.5pt;visibility:visible">
            <v:imagedata r:id="rId29" o:title="" croptop="18254f" cropbottom="34170f" cropleft="14512f" cropright="18725f"/>
          </v:shape>
        </w:pict>
      </w:r>
    </w:p>
    <w:p w:rsidR="00BE14FB" w:rsidRDefault="00BE14FB" w:rsidP="00FA3F4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Change “click” to “mouseOver” then “click” commands, in order to simulate a </w:t>
      </w:r>
      <w:r w:rsidRPr="00FA3F42">
        <w:rPr>
          <w:lang w:val="en-US"/>
        </w:rPr>
        <w:t xml:space="preserve">hovering </w:t>
      </w:r>
      <w:r>
        <w:rPr>
          <w:lang w:val="en-US"/>
        </w:rPr>
        <w:t>action first</w:t>
      </w:r>
      <w:r w:rsidRPr="00FA3F42">
        <w:rPr>
          <w:lang w:val="en-US"/>
        </w:rPr>
        <w:t>.</w:t>
      </w:r>
      <w:r>
        <w:rPr>
          <w:lang w:val="en-US"/>
        </w:rPr>
        <w:t xml:space="preserve"> Use Xpath ‘</w:t>
      </w:r>
      <w:r w:rsidRPr="0055428C">
        <w:rPr>
          <w:lang w:val="en-US"/>
        </w:rPr>
        <w:t>//ul[3]/li[5]</w:t>
      </w:r>
      <w:r>
        <w:rPr>
          <w:lang w:val="en-US"/>
        </w:rPr>
        <w:t xml:space="preserve">’ as target.  </w:t>
      </w:r>
    </w:p>
    <w:p w:rsidR="00BE14FB" w:rsidRPr="00FA3F42" w:rsidRDefault="00BE14FB" w:rsidP="00FA3F42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45" o:spid="_x0000_i1048" type="#_x0000_t75" style="width:396.75pt;height:86.25pt;visibility:visible">
            <v:imagedata r:id="rId30" o:title="" croptop="22469f" cropbottom="34170f" cropleft="14043f" cropright="18491f"/>
          </v:shape>
        </w:pict>
      </w:r>
    </w:p>
    <w:p w:rsidR="00BE14FB" w:rsidRDefault="00BE14FB" w:rsidP="00FA3F42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46" o:spid="_x0000_i1049" type="#_x0000_t75" style="width:399pt;height:103.5pt;visibility:visible">
            <v:imagedata r:id="rId31" o:title="" croptop="21063f" cropbottom="34640f" cropleft="13809f" cropright="19427f"/>
          </v:shape>
        </w:pict>
      </w:r>
    </w:p>
    <w:p w:rsidR="00BE14FB" w:rsidRDefault="00BE14FB" w:rsidP="00FA3F4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Add the “waitForElementPresent” command for </w:t>
      </w:r>
      <w:smartTag w:uri="urn:schemas-microsoft-com:office:smarttags" w:element="City">
        <w:smartTag w:uri="urn:schemas-microsoft-com:office:smarttags" w:element="place">
          <w:r>
            <w:rPr>
              <w:lang w:val="en-US"/>
            </w:rPr>
            <w:t>Ajax</w:t>
          </w:r>
        </w:smartTag>
      </w:smartTag>
      <w:r>
        <w:rPr>
          <w:lang w:val="en-US"/>
        </w:rPr>
        <w:t xml:space="preserve"> testing.</w:t>
      </w:r>
    </w:p>
    <w:p w:rsidR="00BE14FB" w:rsidRDefault="00BE14FB" w:rsidP="0055428C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_x0000_i1050" type="#_x0000_t75" style="width:428.25pt;height:119.25pt;visibility:visible">
            <v:imagedata r:id="rId32" o:title="" croptop="16852f" cropbottom="37449f" cropleft="22822f" cropright="9712f"/>
          </v:shape>
        </w:pict>
      </w:r>
    </w:p>
    <w:p w:rsidR="00BE14FB" w:rsidRPr="0055428C" w:rsidRDefault="00BE14FB" w:rsidP="0055428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Change the target of the command “clickAndWait”: use  </w:t>
      </w:r>
      <w:r w:rsidRPr="00B32336">
        <w:rPr>
          <w:lang w:val="en-US"/>
        </w:rPr>
        <w:t xml:space="preserve">//a[@title='full submission paper'] </w:t>
      </w:r>
      <w:r>
        <w:rPr>
          <w:lang w:val="en-US"/>
        </w:rPr>
        <w:t xml:space="preserve">instead of the target </w:t>
      </w:r>
      <w:r w:rsidRPr="00B32336">
        <w:rPr>
          <w:lang w:val="en-US"/>
        </w:rPr>
        <w:t xml:space="preserve">//a[@id='itemList:iterCurrentPartList:lnkList_shortTitle']/b </w:t>
      </w:r>
      <w:r>
        <w:rPr>
          <w:lang w:val="en-US"/>
        </w:rPr>
        <w:t xml:space="preserve"> </w:t>
      </w:r>
    </w:p>
    <w:p w:rsidR="00BE14FB" w:rsidRDefault="00BE14FB" w:rsidP="00B32336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49" o:spid="_x0000_i1051" type="#_x0000_t75" style="width:357.75pt;height:63pt;visibility:visible">
            <v:imagedata r:id="rId33" o:title="" croptop="28087f" cropbottom="31832f" cropleft="23874f" cropright="18840f"/>
          </v:shape>
        </w:pict>
      </w:r>
    </w:p>
    <w:p w:rsidR="00BE14FB" w:rsidRDefault="00BE14FB" w:rsidP="00B32336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Bild 50" o:spid="_x0000_i1052" type="#_x0000_t75" style="width:357.75pt;height:70.5pt;visibility:visible">
            <v:imagedata r:id="rId34" o:title="" croptop="28087f" cropbottom="31366f" cropleft="23874f" cropright="18862f"/>
          </v:shape>
        </w:pict>
      </w:r>
    </w:p>
    <w:p w:rsidR="00BE14FB" w:rsidRPr="003B06BD" w:rsidRDefault="00BE14FB" w:rsidP="003B06B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Start the test again, it </w:t>
      </w:r>
      <w:r w:rsidRPr="003B06BD">
        <w:rPr>
          <w:lang w:val="en-US"/>
        </w:rPr>
        <w:t>run</w:t>
      </w:r>
      <w:r>
        <w:rPr>
          <w:lang w:val="en-US"/>
        </w:rPr>
        <w:t>s</w:t>
      </w:r>
      <w:r w:rsidRPr="003B06BD">
        <w:rPr>
          <w:lang w:val="en-US"/>
        </w:rPr>
        <w:t xml:space="preserve"> successfully.</w:t>
      </w:r>
    </w:p>
    <w:p w:rsidR="00BE14FB" w:rsidRPr="006F178E" w:rsidRDefault="00BE14FB" w:rsidP="006F178E">
      <w:pPr>
        <w:rPr>
          <w:lang w:val="en-US"/>
        </w:rPr>
      </w:pPr>
      <w:r w:rsidRPr="00973FC0">
        <w:rPr>
          <w:noProof/>
          <w:lang w:val="en-US" w:eastAsia="zh-CN"/>
        </w:rPr>
        <w:pict>
          <v:shape id="Objekt 52" o:spid="_x0000_i1053" type="#_x0000_t75" style="width:453.75pt;height:382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">
            <v:imagedata r:id="rId35" o:title="" cropbottom="-155f" cropright="-22f"/>
            <o:lock v:ext="edit" aspectratio="f"/>
          </v:shape>
        </w:pict>
      </w:r>
    </w:p>
    <w:p w:rsidR="00BE14FB" w:rsidRDefault="00BE14FB" w:rsidP="003A2017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The test case can be exported in other different languages.</w:t>
      </w:r>
    </w:p>
    <w:p w:rsidR="00BE14FB" w:rsidRPr="003A2017" w:rsidRDefault="00BE14FB" w:rsidP="004D118C">
      <w:pPr>
        <w:ind w:left="720"/>
        <w:rPr>
          <w:lang w:val="en-US"/>
        </w:rPr>
      </w:pPr>
      <w:r w:rsidRPr="00973FC0">
        <w:rPr>
          <w:noProof/>
          <w:lang w:val="en-US" w:eastAsia="zh-CN"/>
        </w:rPr>
        <w:pict>
          <v:shape id="Bild 3" o:spid="_x0000_i1054" type="#_x0000_t75" style="width:462pt;height:284.25pt;visibility:visible">
            <v:imagedata r:id="rId36" o:title="" croptop="2809f" cropbottom="38856f" cropleft="8077f" cropright="28321f"/>
          </v:shape>
        </w:pict>
      </w:r>
    </w:p>
    <w:sectPr w:rsidR="00BE14FB" w:rsidRPr="003A2017" w:rsidSect="00852F44">
      <w:pgSz w:w="11906" w:h="16838"/>
      <w:pgMar w:top="1417" w:right="1106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DA4"/>
    <w:multiLevelType w:val="hybridMultilevel"/>
    <w:tmpl w:val="C7221CA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9FC03F9"/>
    <w:multiLevelType w:val="hybridMultilevel"/>
    <w:tmpl w:val="447CBFD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AE353AD"/>
    <w:multiLevelType w:val="hybridMultilevel"/>
    <w:tmpl w:val="188270BC"/>
    <w:lvl w:ilvl="0" w:tplc="3B78B4B6">
      <w:start w:val="16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E44D12"/>
    <w:multiLevelType w:val="hybridMultilevel"/>
    <w:tmpl w:val="6226DAC8"/>
    <w:lvl w:ilvl="0" w:tplc="4B6E2BE6">
      <w:start w:val="16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6BA"/>
    <w:rsid w:val="000227A9"/>
    <w:rsid w:val="00055DF0"/>
    <w:rsid w:val="00060FF2"/>
    <w:rsid w:val="0019196F"/>
    <w:rsid w:val="00196AF6"/>
    <w:rsid w:val="001D08D3"/>
    <w:rsid w:val="002D16B2"/>
    <w:rsid w:val="002E023C"/>
    <w:rsid w:val="003327E8"/>
    <w:rsid w:val="00353FAE"/>
    <w:rsid w:val="00377E53"/>
    <w:rsid w:val="003A2017"/>
    <w:rsid w:val="003B06BD"/>
    <w:rsid w:val="00461915"/>
    <w:rsid w:val="004D118C"/>
    <w:rsid w:val="00502437"/>
    <w:rsid w:val="00540137"/>
    <w:rsid w:val="0055428C"/>
    <w:rsid w:val="005A7BEB"/>
    <w:rsid w:val="005C0BCF"/>
    <w:rsid w:val="005E3F90"/>
    <w:rsid w:val="005F4AED"/>
    <w:rsid w:val="006935BE"/>
    <w:rsid w:val="006C0D97"/>
    <w:rsid w:val="006F178E"/>
    <w:rsid w:val="00725BE6"/>
    <w:rsid w:val="00753D82"/>
    <w:rsid w:val="00775874"/>
    <w:rsid w:val="007B11A5"/>
    <w:rsid w:val="007B4251"/>
    <w:rsid w:val="007C3052"/>
    <w:rsid w:val="007F6876"/>
    <w:rsid w:val="0082047D"/>
    <w:rsid w:val="008356DA"/>
    <w:rsid w:val="008376FD"/>
    <w:rsid w:val="00852F44"/>
    <w:rsid w:val="0086742F"/>
    <w:rsid w:val="00893348"/>
    <w:rsid w:val="008F012C"/>
    <w:rsid w:val="00973FC0"/>
    <w:rsid w:val="009A0FC1"/>
    <w:rsid w:val="00A432DC"/>
    <w:rsid w:val="00AC3055"/>
    <w:rsid w:val="00AE2DE3"/>
    <w:rsid w:val="00AF16BA"/>
    <w:rsid w:val="00B32336"/>
    <w:rsid w:val="00B4711C"/>
    <w:rsid w:val="00B82DCD"/>
    <w:rsid w:val="00BA09E0"/>
    <w:rsid w:val="00BE14FB"/>
    <w:rsid w:val="00BE415C"/>
    <w:rsid w:val="00C26BD2"/>
    <w:rsid w:val="00C50A86"/>
    <w:rsid w:val="00C857B7"/>
    <w:rsid w:val="00CA4A33"/>
    <w:rsid w:val="00D43C69"/>
    <w:rsid w:val="00D61468"/>
    <w:rsid w:val="00E74A3E"/>
    <w:rsid w:val="00F6600E"/>
    <w:rsid w:val="00FA3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9E0"/>
    <w:pPr>
      <w:spacing w:after="200" w:line="276" w:lineRule="auto"/>
    </w:pPr>
    <w:rPr>
      <w:lang w:val="de-DE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F16B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6742F"/>
    <w:pPr>
      <w:ind w:left="720"/>
      <w:contextualSpacing/>
    </w:pPr>
  </w:style>
  <w:style w:type="character" w:customStyle="1" w:styleId="hps">
    <w:name w:val="hps"/>
    <w:basedOn w:val="DefaultParagraphFont"/>
    <w:uiPriority w:val="99"/>
    <w:rsid w:val="0086742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2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6B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8204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freearea0p8">
    <w:name w:val="free_area0_p8"/>
    <w:basedOn w:val="DefaultParagraphFont"/>
    <w:uiPriority w:val="99"/>
    <w:rsid w:val="008376F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44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hyperlink" Target="http://qa-pubman.mpdl.mpg.de:8080/pubman/faces/SubmissionPage.jsp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://qa-pubman.mpdl.mpg.de:8080/pubman/faces/HomePage.jsp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12</Pages>
  <Words>340</Words>
  <Characters>1941</Characters>
  <Application>Microsoft Office Outlook</Application>
  <DocSecurity>0</DocSecurity>
  <Lines>0</Lines>
  <Paragraphs>0</Paragraphs>
  <ScaleCrop>false</ScaleCrop>
  <Company>Max-Planck Digital Library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tutorial builds a test of the full submission on http://qa-pubman</dc:title>
  <dc:subject/>
  <dc:creator>yao</dc:creator>
  <cp:keywords/>
  <dc:description/>
  <cp:lastModifiedBy>lu yu</cp:lastModifiedBy>
  <cp:revision>3</cp:revision>
  <dcterms:created xsi:type="dcterms:W3CDTF">2011-02-22T13:47:00Z</dcterms:created>
  <dcterms:modified xsi:type="dcterms:W3CDTF">2011-02-22T13:57:00Z</dcterms:modified>
</cp:coreProperties>
</file>